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3FC" w:rsidRPr="00824D7D" w:rsidRDefault="0092387B" w:rsidP="000A33FC">
      <w:pPr>
        <w:spacing w:after="0" w:line="312" w:lineRule="auto"/>
        <w:ind w:firstLine="567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824D7D">
        <w:rPr>
          <w:rFonts w:ascii="Times New Roman" w:hAnsi="Times New Roman"/>
          <w:b/>
          <w:color w:val="FF0000"/>
          <w:sz w:val="32"/>
          <w:szCs w:val="32"/>
        </w:rPr>
        <w:t xml:space="preserve">Một tiết học </w:t>
      </w:r>
      <w:r w:rsidR="00C0023D" w:rsidRPr="00824D7D">
        <w:rPr>
          <w:rFonts w:ascii="Times New Roman" w:hAnsi="Times New Roman"/>
          <w:b/>
          <w:color w:val="FF0000"/>
          <w:sz w:val="32"/>
          <w:szCs w:val="32"/>
        </w:rPr>
        <w:t>làm hoa lớp 4</w:t>
      </w:r>
      <w:r w:rsidRPr="00824D7D">
        <w:rPr>
          <w:rFonts w:ascii="Times New Roman" w:hAnsi="Times New Roman"/>
          <w:b/>
          <w:color w:val="FF0000"/>
          <w:sz w:val="32"/>
          <w:szCs w:val="32"/>
        </w:rPr>
        <w:t xml:space="preserve"> thú vị</w:t>
      </w:r>
    </w:p>
    <w:p w:rsidR="000A33FC" w:rsidRPr="00C0023D" w:rsidRDefault="00824D7D" w:rsidP="000A33FC">
      <w:pPr>
        <w:spacing w:after="0" w:line="312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Vào dịp</w:t>
      </w:r>
      <w:r w:rsidR="00C0023D">
        <w:rPr>
          <w:rFonts w:ascii="Times New Roman" w:hAnsi="Times New Roman"/>
          <w:b/>
          <w:i/>
          <w:sz w:val="28"/>
          <w:szCs w:val="28"/>
        </w:rPr>
        <w:t xml:space="preserve"> kỉ niệm 89 năm ngày thành </w:t>
      </w:r>
      <w:r>
        <w:rPr>
          <w:rFonts w:ascii="Times New Roman" w:hAnsi="Times New Roman"/>
          <w:b/>
          <w:i/>
          <w:sz w:val="28"/>
          <w:szCs w:val="28"/>
        </w:rPr>
        <w:t>lập Liên hiệp phụ nữ Việt Nam (</w:t>
      </w:r>
      <w:r w:rsidR="00C0023D">
        <w:rPr>
          <w:rFonts w:ascii="Times New Roman" w:hAnsi="Times New Roman"/>
          <w:b/>
          <w:i/>
          <w:sz w:val="28"/>
          <w:szCs w:val="28"/>
        </w:rPr>
        <w:t>20/10/1930 – 20/10/2019 ), cô và trò lớp 4A đã cùng nhau làm những bông hoa giấy vô cùng tươi thắm trong tiết kĩ thuật để dành tặng bà, tặng mẹ - những người phụ nữ thân yêu của mình.</w:t>
      </w:r>
    </w:p>
    <w:p w:rsidR="000A33FC" w:rsidRDefault="00C0023D" w:rsidP="00600005">
      <w:pPr>
        <w:spacing w:after="0" w:line="312" w:lineRule="auto"/>
        <w:ind w:firstLine="567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953000" cy="3228975"/>
            <wp:effectExtent l="0" t="0" r="0" b="0"/>
            <wp:docPr id="4" name="Picture 3" descr="4ba8b057284cce1297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a8b057284cce12975d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387B" w:rsidRPr="0092387B" w:rsidRDefault="0092387B" w:rsidP="000A33FC">
      <w:pPr>
        <w:spacing w:after="0" w:line="312" w:lineRule="auto"/>
        <w:ind w:firstLine="567"/>
        <w:jc w:val="center"/>
        <w:rPr>
          <w:rFonts w:ascii="Times New Roman" w:hAnsi="Times New Roman"/>
          <w:b/>
          <w:i/>
          <w:sz w:val="28"/>
          <w:szCs w:val="28"/>
          <w:lang w:val="vi-VN"/>
        </w:rPr>
      </w:pPr>
      <w:r w:rsidRPr="0092387B">
        <w:rPr>
          <w:rFonts w:ascii="Times New Roman" w:hAnsi="Times New Roman"/>
          <w:i/>
          <w:noProof/>
          <w:sz w:val="28"/>
          <w:szCs w:val="28"/>
        </w:rPr>
        <w:t>Các em rất hào hứng tham gia tiết học</w:t>
      </w:r>
    </w:p>
    <w:p w:rsidR="00600005" w:rsidRDefault="00C0023D" w:rsidP="00C0023D">
      <w:pPr>
        <w:spacing w:after="0" w:line="312" w:lineRule="auto"/>
        <w:ind w:firstLine="567"/>
        <w:jc w:val="center"/>
        <w:rPr>
          <w:rFonts w:ascii="Times New Roman" w:hAnsi="Times New Roman"/>
          <w:i/>
          <w:noProof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</w:rPr>
        <w:drawing>
          <wp:inline distT="0" distB="0" distL="0" distR="0">
            <wp:extent cx="4800470" cy="3114675"/>
            <wp:effectExtent l="0" t="0" r="0" b="0"/>
            <wp:docPr id="5" name="Picture 4" descr="fcbe0874906f76312f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be0874906f76312f7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0536" cy="3121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005" w:rsidRDefault="00C0023D" w:rsidP="00C0023D">
      <w:pPr>
        <w:spacing w:after="0" w:line="312" w:lineRule="auto"/>
        <w:ind w:firstLine="567"/>
        <w:jc w:val="center"/>
        <w:rPr>
          <w:rFonts w:ascii="Times New Roman" w:hAnsi="Times New Roman"/>
          <w:i/>
          <w:noProof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</w:rPr>
        <w:t>Các con rất miệt mài, hào hứng với sản phẩm tự làm của mình</w:t>
      </w:r>
    </w:p>
    <w:p w:rsidR="000A33FC" w:rsidRPr="00C0023D" w:rsidRDefault="00C0023D" w:rsidP="00C0023D">
      <w:pPr>
        <w:spacing w:after="0" w:line="312" w:lineRule="auto"/>
        <w:ind w:firstLine="567"/>
        <w:jc w:val="center"/>
        <w:rPr>
          <w:rFonts w:ascii="Times New Roman" w:hAnsi="Times New Roman"/>
          <w:b/>
          <w:i/>
          <w:noProof/>
          <w:sz w:val="28"/>
          <w:szCs w:val="28"/>
        </w:rPr>
      </w:pPr>
      <w:bookmarkStart w:id="0" w:name="_GoBack"/>
      <w:r>
        <w:rPr>
          <w:rFonts w:ascii="Times New Roman" w:hAnsi="Times New Roman"/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4699000" cy="3524250"/>
            <wp:effectExtent l="0" t="0" r="0" b="0"/>
            <wp:docPr id="7" name="Picture 6" descr="336fc1a059bbbfe5e6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6fc1a059bbbfe5e6a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900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A33FC" w:rsidRPr="005920CD" w:rsidRDefault="00C0023D" w:rsidP="00C0023D">
      <w:pPr>
        <w:spacing w:after="0" w:line="312" w:lineRule="auto"/>
        <w:rPr>
          <w:rFonts w:ascii="Times New Roman" w:hAnsi="Times New Roman"/>
          <w:b/>
          <w:i/>
          <w:noProof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</w:rPr>
        <w:t xml:space="preserve">                     </w:t>
      </w:r>
      <w:r w:rsidRPr="00C0023D">
        <w:rPr>
          <w:rFonts w:ascii="Times New Roman" w:hAnsi="Times New Roman"/>
          <w:i/>
          <w:noProof/>
          <w:sz w:val="28"/>
          <w:szCs w:val="28"/>
        </w:rPr>
        <w:t>Chăm chỉ, chau chuốt với sản phẩm của mình sao cho đẹp nhất</w:t>
      </w:r>
    </w:p>
    <w:p w:rsidR="000A33FC" w:rsidRDefault="000A33FC" w:rsidP="000A33FC">
      <w:pPr>
        <w:spacing w:after="0" w:line="312" w:lineRule="auto"/>
        <w:ind w:firstLine="567"/>
        <w:jc w:val="center"/>
        <w:rPr>
          <w:rFonts w:ascii="Times New Roman" w:hAnsi="Times New Roman"/>
          <w:b/>
          <w:i/>
          <w:noProof/>
          <w:sz w:val="28"/>
          <w:szCs w:val="28"/>
          <w:lang w:val="vi-VN"/>
        </w:rPr>
      </w:pPr>
    </w:p>
    <w:p w:rsidR="000A33FC" w:rsidRDefault="00CA3228" w:rsidP="000A33FC">
      <w:pPr>
        <w:spacing w:after="0" w:line="312" w:lineRule="auto"/>
        <w:ind w:firstLine="567"/>
        <w:jc w:val="center"/>
        <w:rPr>
          <w:rFonts w:ascii="Times New Roman" w:hAnsi="Times New Roman"/>
          <w:b/>
          <w:i/>
          <w:noProof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</w:rPr>
        <w:drawing>
          <wp:inline distT="0" distB="0" distL="0" distR="0">
            <wp:extent cx="4797425" cy="3133725"/>
            <wp:effectExtent l="0" t="0" r="0" b="0"/>
            <wp:docPr id="9" name="Picture 8" descr="57d849fdd1e637b86e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d849fdd1e637b86ef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1070" cy="3136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228" w:rsidRDefault="00CA3228" w:rsidP="000A33FC">
      <w:pPr>
        <w:rPr>
          <w:rFonts w:ascii="Times New Roman" w:hAnsi="Times New Roman"/>
          <w:i/>
          <w:noProof/>
          <w:sz w:val="28"/>
          <w:szCs w:val="28"/>
        </w:rPr>
      </w:pPr>
    </w:p>
    <w:p w:rsidR="000A33FC" w:rsidRDefault="00CA3228" w:rsidP="000A33FC">
      <w:pPr>
        <w:rPr>
          <w:rFonts w:ascii="Times New Roman" w:hAnsi="Times New Roman"/>
          <w:sz w:val="28"/>
          <w:szCs w:val="28"/>
          <w:lang w:val="vi-VN"/>
        </w:rPr>
      </w:pPr>
      <w:r>
        <w:rPr>
          <w:rFonts w:ascii="Times New Roman" w:hAnsi="Times New Roman"/>
          <w:i/>
          <w:noProof/>
          <w:sz w:val="28"/>
          <w:szCs w:val="28"/>
        </w:rPr>
        <w:t xml:space="preserve">                Sản phẩm dần được hình thành vô cùng ấn tượng, ý nghĩa và đáng yêu</w:t>
      </w:r>
    </w:p>
    <w:p w:rsidR="000A33FC" w:rsidRPr="0092387B" w:rsidRDefault="00CA3228" w:rsidP="0092387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19050" t="0" r="0" b="0"/>
            <wp:docPr id="10" name="Picture 9" descr="ccd93a8ea29544cb1d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d93a8ea29544cb1d8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3FC" w:rsidRDefault="000A33FC" w:rsidP="000A33FC">
      <w:pPr>
        <w:rPr>
          <w:rFonts w:ascii="Times New Roman" w:hAnsi="Times New Roman"/>
          <w:sz w:val="28"/>
          <w:szCs w:val="28"/>
          <w:lang w:val="vi-VN"/>
        </w:rPr>
      </w:pPr>
    </w:p>
    <w:p w:rsidR="000A33FC" w:rsidRDefault="00824D7D" w:rsidP="0092387B">
      <w:pPr>
        <w:ind w:firstLine="720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Những bô</w:t>
      </w:r>
      <w:r w:rsidR="00CA3228">
        <w:rPr>
          <w:rFonts w:ascii="Times New Roman" w:hAnsi="Times New Roman"/>
          <w:i/>
          <w:sz w:val="28"/>
          <w:szCs w:val="28"/>
        </w:rPr>
        <w:t xml:space="preserve">ng hoa xinh xắn được các con hào hứng mang về </w:t>
      </w:r>
      <w:r>
        <w:rPr>
          <w:rFonts w:ascii="Times New Roman" w:hAnsi="Times New Roman"/>
          <w:i/>
          <w:sz w:val="28"/>
          <w:szCs w:val="28"/>
        </w:rPr>
        <w:t>t</w:t>
      </w:r>
      <w:r w:rsidR="00CA3228">
        <w:rPr>
          <w:rFonts w:ascii="Times New Roman" w:hAnsi="Times New Roman"/>
          <w:i/>
          <w:sz w:val="28"/>
          <w:szCs w:val="28"/>
        </w:rPr>
        <w:t xml:space="preserve">ặng bà, tặng mẹ. Chúc 1 nửa thế giới của chúng ta luôn xinh đẹp, vui tươi và hạnh phúc! </w:t>
      </w:r>
    </w:p>
    <w:p w:rsidR="00DF0E37" w:rsidRPr="00824D7D" w:rsidRDefault="00DF0E37" w:rsidP="0092387B">
      <w:pPr>
        <w:ind w:firstLine="720"/>
        <w:jc w:val="center"/>
        <w:rPr>
          <w:rFonts w:ascii="Times New Roman" w:hAnsi="Times New Roman"/>
          <w:i/>
          <w:sz w:val="28"/>
          <w:szCs w:val="28"/>
        </w:rPr>
      </w:pPr>
    </w:p>
    <w:p w:rsidR="00DF0E37" w:rsidRPr="00824D7D" w:rsidRDefault="00DF0E37" w:rsidP="0092387B">
      <w:pPr>
        <w:ind w:firstLine="720"/>
        <w:jc w:val="center"/>
        <w:rPr>
          <w:rFonts w:ascii="Times New Roman" w:hAnsi="Times New Roman"/>
          <w:i/>
          <w:sz w:val="28"/>
          <w:szCs w:val="28"/>
        </w:rPr>
      </w:pPr>
      <w:r w:rsidRPr="00824D7D"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</w:t>
      </w:r>
      <w:r w:rsidR="00824D7D" w:rsidRPr="00824D7D">
        <w:rPr>
          <w:rFonts w:ascii="Times New Roman" w:hAnsi="Times New Roman"/>
          <w:i/>
          <w:sz w:val="28"/>
          <w:szCs w:val="28"/>
        </w:rPr>
        <w:t xml:space="preserve">                       </w:t>
      </w:r>
      <w:r w:rsidRPr="00824D7D">
        <w:rPr>
          <w:rFonts w:ascii="Times New Roman" w:hAnsi="Times New Roman"/>
          <w:i/>
          <w:sz w:val="28"/>
          <w:szCs w:val="28"/>
        </w:rPr>
        <w:t xml:space="preserve">Tập thể </w:t>
      </w:r>
      <w:r w:rsidR="00824D7D" w:rsidRPr="00824D7D">
        <w:rPr>
          <w:rFonts w:ascii="Times New Roman" w:hAnsi="Times New Roman"/>
          <w:i/>
          <w:sz w:val="28"/>
          <w:szCs w:val="28"/>
        </w:rPr>
        <w:t>giáo viên</w:t>
      </w:r>
      <w:r w:rsidRPr="00824D7D">
        <w:rPr>
          <w:rFonts w:ascii="Times New Roman" w:hAnsi="Times New Roman"/>
          <w:i/>
          <w:sz w:val="28"/>
          <w:szCs w:val="28"/>
        </w:rPr>
        <w:t xml:space="preserve"> tổ 4</w:t>
      </w:r>
    </w:p>
    <w:p w:rsidR="00944E9A" w:rsidRPr="00824D7D" w:rsidRDefault="00944E9A"/>
    <w:sectPr w:rsidR="00944E9A" w:rsidRPr="00824D7D" w:rsidSect="00600005">
      <w:pgSz w:w="12240" w:h="15840"/>
      <w:pgMar w:top="1440" w:right="1440" w:bottom="9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20"/>
  <w:characterSpacingControl w:val="doNotCompress"/>
  <w:compat>
    <w:compatSetting w:name="compatibilityMode" w:uri="http://schemas.microsoft.com/office/word" w:val="12"/>
  </w:compat>
  <w:rsids>
    <w:rsidRoot w:val="0092387B"/>
    <w:rsid w:val="000A33FC"/>
    <w:rsid w:val="00134889"/>
    <w:rsid w:val="002E65CE"/>
    <w:rsid w:val="003B286A"/>
    <w:rsid w:val="004A7891"/>
    <w:rsid w:val="005920CD"/>
    <w:rsid w:val="00600005"/>
    <w:rsid w:val="00824D7D"/>
    <w:rsid w:val="0092387B"/>
    <w:rsid w:val="00944E9A"/>
    <w:rsid w:val="00C0023D"/>
    <w:rsid w:val="00CA3228"/>
    <w:rsid w:val="00DF0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33FC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33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3FC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s%20Hoa\Desktop\T&#432;%20li&#7879;u%20web\Kh&#7889;i%202\Tin%20chuy&#234;n%20m&#244;n%20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Tin chuyên môn 2.dot</Template>
  <TotalTime>80</TotalTime>
  <Pages>3</Pages>
  <Words>121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 Hoa</dc:creator>
  <cp:lastModifiedBy>Dell_PC</cp:lastModifiedBy>
  <cp:revision>8</cp:revision>
  <dcterms:created xsi:type="dcterms:W3CDTF">2019-10-16T09:11:00Z</dcterms:created>
  <dcterms:modified xsi:type="dcterms:W3CDTF">2020-02-06T05:11:00Z</dcterms:modified>
</cp:coreProperties>
</file>